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73FEE" w14:textId="77777777" w:rsidR="00906479" w:rsidRPr="00906479" w:rsidRDefault="00906479" w:rsidP="00906479">
      <w:pPr>
        <w:pStyle w:val="p1"/>
        <w:jc w:val="center"/>
        <w:rPr>
          <w:rFonts w:asciiTheme="minorHAnsi" w:hAnsiTheme="minorHAnsi"/>
          <w:b/>
          <w:bCs/>
          <w:color w:val="FFFFFF" w:themeColor="background1"/>
          <w:sz w:val="22"/>
          <w:szCs w:val="22"/>
        </w:rPr>
      </w:pPr>
    </w:p>
    <w:p w14:paraId="78EC6FEA" w14:textId="77777777" w:rsidR="00906479" w:rsidRPr="00906479" w:rsidRDefault="00906479" w:rsidP="00906479">
      <w:pPr>
        <w:pStyle w:val="p1"/>
        <w:jc w:val="center"/>
        <w:rPr>
          <w:rFonts w:asciiTheme="minorHAnsi" w:hAnsiTheme="minorHAnsi"/>
          <w:b/>
          <w:bCs/>
          <w:color w:val="FFFFFF" w:themeColor="background1"/>
          <w:sz w:val="22"/>
          <w:szCs w:val="22"/>
        </w:rPr>
      </w:pPr>
    </w:p>
    <w:p w14:paraId="218E57ED" w14:textId="77777777" w:rsidR="00906479" w:rsidRPr="00906479" w:rsidRDefault="00906479" w:rsidP="00906479">
      <w:pPr>
        <w:pStyle w:val="p1"/>
        <w:jc w:val="center"/>
        <w:rPr>
          <w:rFonts w:asciiTheme="minorHAnsi" w:hAnsiTheme="minorHAnsi"/>
          <w:b/>
          <w:bCs/>
          <w:color w:val="FFFFFF" w:themeColor="background1"/>
          <w:sz w:val="22"/>
          <w:szCs w:val="22"/>
        </w:rPr>
      </w:pPr>
    </w:p>
    <w:p w14:paraId="6CCFD292" w14:textId="5AEF359C" w:rsidR="00906479" w:rsidRPr="00906479" w:rsidRDefault="00906479" w:rsidP="00906479">
      <w:pPr>
        <w:pStyle w:val="p1"/>
        <w:jc w:val="center"/>
        <w:rPr>
          <w:rFonts w:asciiTheme="minorHAnsi" w:hAnsiTheme="minorHAnsi"/>
          <w:color w:val="FFFFFF" w:themeColor="background1"/>
          <w:sz w:val="22"/>
          <w:szCs w:val="22"/>
        </w:rPr>
      </w:pPr>
      <w:r w:rsidRPr="00906479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Versio</w:t>
      </w:r>
      <w:r w:rsidR="0008433C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 xml:space="preserve">n: </w:t>
      </w:r>
      <w:r w:rsidR="00764BB5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3.0 Valid</w:t>
      </w:r>
      <w:r w:rsidR="0008433C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 xml:space="preserve"> from: </w:t>
      </w:r>
      <w:r w:rsidR="00764BB5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June</w:t>
      </w:r>
      <w:r w:rsidR="0008433C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 xml:space="preserve"> 20</w:t>
      </w:r>
      <w:r w:rsidR="009C40D2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2</w:t>
      </w:r>
      <w:r w:rsidR="00764BB5">
        <w:rPr>
          <w:rFonts w:asciiTheme="minorHAnsi" w:hAnsiTheme="minorHAnsi"/>
          <w:b/>
          <w:bCs/>
          <w:color w:val="FFFFFF" w:themeColor="background1"/>
          <w:sz w:val="22"/>
          <w:szCs w:val="22"/>
        </w:rPr>
        <w:t>1</w:t>
      </w:r>
    </w:p>
    <w:p w14:paraId="7BCE2312" w14:textId="77777777" w:rsidR="00FF50F7" w:rsidRPr="00906479" w:rsidRDefault="00906479" w:rsidP="00906479">
      <w:pPr>
        <w:rPr>
          <w:rFonts w:asciiTheme="minorHAnsi" w:hAnsiTheme="minorHAnsi"/>
          <w:sz w:val="4"/>
        </w:rPr>
      </w:pPr>
      <w:r w:rsidRPr="00906479">
        <w:rPr>
          <w:rFonts w:asciiTheme="minorHAnsi" w:eastAsia="Calibri" w:hAnsiTheme="minorHAnsi"/>
          <w:noProof/>
          <w:szCs w:val="24"/>
          <w:lang w:eastAsia="en-AU"/>
        </w:rPr>
        <w:drawing>
          <wp:anchor distT="0" distB="0" distL="114300" distR="114300" simplePos="0" relativeHeight="251660288" behindDoc="1" locked="0" layoutInCell="1" allowOverlap="1" wp14:anchorId="6BC7C49B" wp14:editId="69CE4CF1">
            <wp:simplePos x="0" y="0"/>
            <wp:positionH relativeFrom="page">
              <wp:posOffset>-21946</wp:posOffset>
            </wp:positionH>
            <wp:positionV relativeFrom="page">
              <wp:posOffset>0</wp:posOffset>
            </wp:positionV>
            <wp:extent cx="7620322" cy="110459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24222" name="Flyer bottomdeeper_darkblu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871" cy="111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6971" w14:textId="77777777" w:rsidR="00E164EA" w:rsidRPr="00906479" w:rsidRDefault="00A4315C">
      <w:pPr>
        <w:pStyle w:val="Header"/>
        <w:tabs>
          <w:tab w:val="clear" w:pos="4320"/>
          <w:tab w:val="clear" w:pos="8640"/>
        </w:tabs>
        <w:jc w:val="center"/>
        <w:rPr>
          <w:rFonts w:asciiTheme="minorHAnsi" w:hAnsiTheme="minorHAnsi"/>
          <w:sz w:val="12"/>
          <w:szCs w:val="12"/>
        </w:rPr>
      </w:pPr>
    </w:p>
    <w:p w14:paraId="45EDF04A" w14:textId="77777777" w:rsidR="008B5949" w:rsidRPr="00906479" w:rsidRDefault="00906479" w:rsidP="008B6EFD">
      <w:pPr>
        <w:pStyle w:val="Heading3"/>
        <w:shd w:val="clear" w:color="auto" w:fill="002664"/>
        <w:jc w:val="center"/>
        <w:rPr>
          <w:rFonts w:asciiTheme="minorHAnsi" w:hAnsiTheme="minorHAnsi"/>
          <w:sz w:val="44"/>
        </w:rPr>
      </w:pPr>
      <w:r w:rsidRPr="00906479">
        <w:rPr>
          <w:rFonts w:asciiTheme="minorHAnsi" w:hAnsiTheme="minorHAnsi"/>
          <w:sz w:val="44"/>
        </w:rPr>
        <w:t>Medical Practitioner Record Sheet</w:t>
      </w:r>
    </w:p>
    <w:p w14:paraId="5428115C" w14:textId="77777777" w:rsidR="008B5949" w:rsidRPr="00906479" w:rsidRDefault="00A4315C" w:rsidP="008B6EFD">
      <w:pPr>
        <w:pStyle w:val="Heading3"/>
        <w:rPr>
          <w:rFonts w:asciiTheme="minorHAnsi" w:hAnsiTheme="minorHAnsi"/>
          <w:color w:val="E36C0A" w:themeColor="accent6" w:themeShade="BF"/>
          <w:sz w:val="16"/>
        </w:rPr>
      </w:pPr>
    </w:p>
    <w:p w14:paraId="4223078B" w14:textId="3D4E74F8" w:rsidR="008B5949" w:rsidRPr="00906479" w:rsidRDefault="00906479" w:rsidP="009E207F">
      <w:pPr>
        <w:pStyle w:val="Header"/>
        <w:tabs>
          <w:tab w:val="clear" w:pos="8640"/>
          <w:tab w:val="left" w:pos="6663"/>
          <w:tab w:val="right" w:pos="9639"/>
        </w:tabs>
        <w:jc w:val="center"/>
        <w:outlineLvl w:val="0"/>
        <w:rPr>
          <w:rFonts w:asciiTheme="minorHAnsi" w:hAnsiTheme="minorHAnsi"/>
          <w:color w:val="002664"/>
          <w:sz w:val="24"/>
          <w:szCs w:val="24"/>
        </w:rPr>
      </w:pPr>
      <w:r w:rsidRPr="00906479">
        <w:rPr>
          <w:rFonts w:asciiTheme="minorHAnsi" w:hAnsiTheme="minorHAnsi"/>
          <w:b/>
          <w:color w:val="002664"/>
          <w:sz w:val="24"/>
          <w:szCs w:val="24"/>
        </w:rPr>
        <w:t>Please complete and email to</w:t>
      </w:r>
      <w:r w:rsidR="0008433C">
        <w:rPr>
          <w:rStyle w:val="Hyperlink"/>
          <w:rFonts w:asciiTheme="minorHAnsi" w:hAnsiTheme="minorHAnsi"/>
          <w:b/>
          <w:sz w:val="24"/>
          <w:szCs w:val="24"/>
        </w:rPr>
        <w:t xml:space="preserve"> </w:t>
      </w:r>
      <w:r w:rsidR="00346D88">
        <w:rPr>
          <w:rStyle w:val="Hyperlink"/>
          <w:rFonts w:asciiTheme="minorHAnsi" w:hAnsiTheme="minorHAnsi"/>
          <w:b/>
          <w:sz w:val="24"/>
          <w:szCs w:val="24"/>
        </w:rPr>
        <w:t>NSWPATH-ClientLiaisonSouth</w:t>
      </w:r>
      <w:r w:rsidR="0057111F" w:rsidRPr="0057111F">
        <w:rPr>
          <w:rStyle w:val="Hyperlink"/>
          <w:rFonts w:asciiTheme="minorHAnsi" w:hAnsiTheme="minorHAnsi"/>
          <w:b/>
          <w:sz w:val="24"/>
          <w:szCs w:val="24"/>
        </w:rPr>
        <w:t>@health.nsw.gov.au</w:t>
      </w:r>
    </w:p>
    <w:p w14:paraId="54E52DA5" w14:textId="77777777" w:rsidR="008B5949" w:rsidRPr="00906479" w:rsidRDefault="00A4315C">
      <w:pPr>
        <w:pStyle w:val="Header"/>
        <w:tabs>
          <w:tab w:val="clear" w:pos="8640"/>
          <w:tab w:val="left" w:pos="6663"/>
          <w:tab w:val="right" w:pos="9639"/>
        </w:tabs>
        <w:rPr>
          <w:rFonts w:asciiTheme="minorHAnsi" w:hAnsiTheme="minorHAnsi"/>
          <w:color w:val="1F497D" w:themeColor="text2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09"/>
        <w:gridCol w:w="2886"/>
        <w:gridCol w:w="1468"/>
        <w:gridCol w:w="3300"/>
      </w:tblGrid>
      <w:tr w:rsidR="00A27480" w:rsidRPr="00602C43" w14:paraId="5AD3AAB9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7714FE16" w14:textId="77777777" w:rsidR="008B5949" w:rsidRPr="00602C43" w:rsidRDefault="00906479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  <w:r w:rsidRPr="00602C43"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  <w:t>Practice Name</w:t>
            </w: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7B648873" w14:textId="33997231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776723A4" w14:textId="77777777" w:rsidTr="00124C6C">
        <w:trPr>
          <w:trHeight w:hRule="exact" w:val="170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95A4C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  <w:vAlign w:val="center"/>
          </w:tcPr>
          <w:p w14:paraId="6A19B5FA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42D88C4E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4ACF3307" w14:textId="77777777" w:rsidR="008B5949" w:rsidRPr="00602C43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  <w:r w:rsidRPr="00602C43"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  <w:t>Practice Address</w:t>
            </w: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09E5757A" w14:textId="20BE93ED" w:rsidR="008B5949" w:rsidRPr="00602C43" w:rsidRDefault="00A4315C" w:rsidP="00E7629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5CBFE58E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088B7504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6914C469" w14:textId="4A3DA192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04205825" w14:textId="77777777" w:rsidTr="00124C6C">
        <w:trPr>
          <w:trHeight w:hRule="exact" w:val="167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66AA0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  <w:vAlign w:val="center"/>
          </w:tcPr>
          <w:p w14:paraId="64C5677F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3C6ABAB2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67E23138" w14:textId="77777777" w:rsidR="008B5949" w:rsidRPr="00602C43" w:rsidRDefault="00906479" w:rsidP="00C1546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  <w:r w:rsidRPr="00602C43"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  <w:t>Practice Contact Person</w:t>
            </w: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6B8730DF" w14:textId="396C39E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18C1ED91" w14:textId="77777777" w:rsidTr="00124C6C">
        <w:trPr>
          <w:trHeight w:hRule="exact" w:val="170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916DA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nil"/>
              <w:bottom w:val="nil"/>
              <w:right w:val="nil"/>
            </w:tcBorders>
            <w:vAlign w:val="center"/>
          </w:tcPr>
          <w:p w14:paraId="573EA161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72E622AD" w14:textId="77777777" w:rsidTr="00124C6C">
        <w:trPr>
          <w:trHeight w:hRule="exact" w:val="460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62C399A8" w14:textId="77777777" w:rsidR="008B5949" w:rsidRPr="00602C43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  <w:r w:rsidRPr="00602C43"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  <w:t>Contact Phone Number</w:t>
            </w:r>
          </w:p>
        </w:tc>
        <w:tc>
          <w:tcPr>
            <w:tcW w:w="28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04EAB4E6" w14:textId="07F620EC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vAlign w:val="center"/>
          </w:tcPr>
          <w:p w14:paraId="3B2AA07D" w14:textId="77777777" w:rsidR="008B5949" w:rsidRPr="00602C43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right"/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  <w:r w:rsidRPr="00602C43"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  <w:t>Fax Number</w:t>
            </w:r>
          </w:p>
        </w:tc>
        <w:tc>
          <w:tcPr>
            <w:tcW w:w="33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6D5BB971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65DED844" w14:textId="77777777" w:rsidTr="00A4315C">
        <w:trPr>
          <w:trHeight w:hRule="exact" w:val="170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D4628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single" w:sz="4" w:space="0" w:color="1F497D" w:themeColor="text2"/>
              <w:right w:val="nil"/>
            </w:tcBorders>
            <w:vAlign w:val="center"/>
          </w:tcPr>
          <w:p w14:paraId="3B091106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  <w:tr w:rsidR="00A27480" w:rsidRPr="00602C43" w14:paraId="40B0F8F7" w14:textId="77777777" w:rsidTr="00A4315C">
        <w:trPr>
          <w:trHeight w:hRule="exact" w:val="497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311B8551" w14:textId="77777777" w:rsidR="008B5949" w:rsidRPr="00602C43" w:rsidRDefault="00906479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  <w:bookmarkStart w:id="0" w:name="_GoBack"/>
            <w:r w:rsidRPr="00602C43"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  <w:t>Practice E-mail Address</w:t>
            </w:r>
            <w:bookmarkEnd w:id="0"/>
          </w:p>
        </w:tc>
        <w:tc>
          <w:tcPr>
            <w:tcW w:w="765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07D63B63" w14:textId="77777777" w:rsidR="008B5949" w:rsidRPr="00602C43" w:rsidRDefault="00A4315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</w:tbl>
    <w:p w14:paraId="604BF7D1" w14:textId="3020DCE2" w:rsidR="008B5949" w:rsidRPr="00602C43" w:rsidRDefault="00A4315C">
      <w:pPr>
        <w:rPr>
          <w:rFonts w:ascii="Helvetica" w:hAnsi="Helvetica" w:cs="Helvetica"/>
          <w:sz w:val="22"/>
          <w:szCs w:val="22"/>
        </w:rPr>
      </w:pPr>
    </w:p>
    <w:tbl>
      <w:tblPr>
        <w:tblStyle w:val="LightList-Accent6"/>
        <w:tblW w:w="0" w:type="auto"/>
        <w:tblLayout w:type="fixed"/>
        <w:tblLook w:val="0000" w:firstRow="0" w:lastRow="0" w:firstColumn="0" w:lastColumn="0" w:noHBand="0" w:noVBand="0"/>
      </w:tblPr>
      <w:tblGrid>
        <w:gridCol w:w="4281"/>
        <w:gridCol w:w="236"/>
        <w:gridCol w:w="5811"/>
      </w:tblGrid>
      <w:tr w:rsidR="00A27480" w:rsidRPr="00602C43" w14:paraId="403EC5F7" w14:textId="77777777" w:rsidTr="00A27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002664"/>
            <w:vAlign w:val="center"/>
          </w:tcPr>
          <w:p w14:paraId="5D6EEFD4" w14:textId="77777777" w:rsidR="00E236D0" w:rsidRPr="00602C43" w:rsidRDefault="00906479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FFFFFF" w:themeColor="background1"/>
                <w:sz w:val="22"/>
                <w:szCs w:val="22"/>
              </w:rPr>
            </w:pPr>
            <w:r w:rsidRPr="00602C43">
              <w:rPr>
                <w:rFonts w:ascii="Helvetica" w:hAnsi="Helvetica" w:cs="Helvetica"/>
                <w:b/>
                <w:color w:val="FFFFFF" w:themeColor="background1"/>
                <w:sz w:val="22"/>
                <w:szCs w:val="22"/>
              </w:rPr>
              <w:t>Doctor</w:t>
            </w:r>
          </w:p>
        </w:tc>
        <w:tc>
          <w:tcPr>
            <w:tcW w:w="142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  <w:vAlign w:val="center"/>
          </w:tcPr>
          <w:p w14:paraId="03F38F3B" w14:textId="77777777" w:rsidR="00B8312C" w:rsidRPr="00602C43" w:rsidRDefault="00A4315C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002664"/>
            <w:vAlign w:val="center"/>
          </w:tcPr>
          <w:p w14:paraId="31CA7D89" w14:textId="77777777" w:rsidR="00B8312C" w:rsidRPr="00602C43" w:rsidRDefault="00906479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FFFFFF" w:themeColor="background1"/>
                <w:sz w:val="22"/>
                <w:szCs w:val="22"/>
              </w:rPr>
            </w:pPr>
            <w:r w:rsidRPr="00602C43">
              <w:rPr>
                <w:rFonts w:ascii="Helvetica" w:hAnsi="Helvetica" w:cs="Helvetica"/>
                <w:b/>
                <w:color w:val="FFFFFF" w:themeColor="background1"/>
                <w:sz w:val="22"/>
                <w:szCs w:val="22"/>
              </w:rPr>
              <w:t>Provider Numbers (e.g. Hospital, Rooms, Surgery)</w:t>
            </w:r>
          </w:p>
        </w:tc>
      </w:tr>
      <w:tr w:rsidR="00A27480" w:rsidRPr="00602C43" w14:paraId="7DA8532D" w14:textId="77777777" w:rsidTr="00A2748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33D5C5D" w14:textId="0859B496" w:rsidR="00B8312C" w:rsidRPr="00602C43" w:rsidRDefault="00A4315C" w:rsidP="00602C43">
            <w:pPr>
              <w:pStyle w:val="Header"/>
              <w:tabs>
                <w:tab w:val="left" w:pos="6663"/>
                <w:tab w:val="right" w:pos="9639"/>
              </w:tabs>
              <w:ind w:left="142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240D2824" w14:textId="77777777" w:rsidR="00B8312C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7C9A414" w14:textId="3E4BFAEE" w:rsidR="00B8312C" w:rsidRPr="00602C43" w:rsidRDefault="00A4315C" w:rsidP="00E76299">
            <w:pPr>
              <w:pStyle w:val="Header"/>
              <w:tabs>
                <w:tab w:val="clear" w:pos="8640"/>
                <w:tab w:val="left" w:pos="804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  <w:tr w:rsidR="00A27480" w:rsidRPr="00602C43" w14:paraId="3E382912" w14:textId="77777777" w:rsidTr="00A27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D8BE33A" w14:textId="74719077" w:rsidR="00B8312C" w:rsidRPr="00602C43" w:rsidRDefault="00A4315C" w:rsidP="00602C43">
            <w:pPr>
              <w:pStyle w:val="Header"/>
              <w:tabs>
                <w:tab w:val="left" w:pos="6663"/>
                <w:tab w:val="right" w:pos="9639"/>
              </w:tabs>
              <w:ind w:left="142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3A9907E7" w14:textId="77777777" w:rsidR="00B8312C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BD10EF9" w14:textId="03E65122" w:rsidR="00B8312C" w:rsidRPr="00602C43" w:rsidRDefault="00A4315C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  <w:tr w:rsidR="00A27480" w:rsidRPr="00602C43" w14:paraId="56DA945B" w14:textId="77777777" w:rsidTr="00A2748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B8C5D60" w14:textId="43C02B5A" w:rsidR="00830203" w:rsidRPr="00602C43" w:rsidRDefault="00A4315C" w:rsidP="00602C43">
            <w:pPr>
              <w:pStyle w:val="Header"/>
              <w:tabs>
                <w:tab w:val="left" w:pos="6663"/>
                <w:tab w:val="right" w:pos="9639"/>
              </w:tabs>
              <w:ind w:left="142" w:firstLine="567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22E6EA71" w14:textId="77777777" w:rsidR="00830203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FBCBE3B" w14:textId="35C34292" w:rsidR="00830203" w:rsidRPr="00602C43" w:rsidRDefault="00A4315C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  <w:tr w:rsidR="00A27480" w:rsidRPr="00602C43" w14:paraId="13990EE6" w14:textId="77777777" w:rsidTr="00A27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A7A465F" w14:textId="77777777" w:rsidR="00A137C5" w:rsidRPr="00602C43" w:rsidRDefault="00A4315C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5FEA5FC9" w14:textId="77777777" w:rsidR="00A137C5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D69817B" w14:textId="77777777" w:rsidR="00A137C5" w:rsidRPr="00602C43" w:rsidRDefault="00A4315C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  <w:tr w:rsidR="00A27480" w:rsidRPr="00602C43" w14:paraId="7079A987" w14:textId="77777777" w:rsidTr="00A27480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1DD3E68" w14:textId="77777777" w:rsidR="00A137C5" w:rsidRPr="00602C43" w:rsidRDefault="00A4315C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4FB0061B" w14:textId="77777777" w:rsidR="00A137C5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EE70A0F" w14:textId="77777777" w:rsidR="00A137C5" w:rsidRPr="00602C43" w:rsidRDefault="00A4315C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  <w:tr w:rsidR="00A27480" w:rsidRPr="00602C43" w14:paraId="37B0038D" w14:textId="77777777" w:rsidTr="00A27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6699635" w14:textId="77777777" w:rsidR="00A137C5" w:rsidRPr="00602C43" w:rsidRDefault="00A4315C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1BB433F7" w14:textId="77777777" w:rsidR="00A137C5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B3A53DC" w14:textId="77777777" w:rsidR="00A137C5" w:rsidRPr="00602C43" w:rsidRDefault="00A4315C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  <w:tr w:rsidR="00A27480" w:rsidRPr="00602C43" w14:paraId="63C00FFA" w14:textId="77777777" w:rsidTr="0003698C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6850FF6" w14:textId="77777777" w:rsidR="00B8312C" w:rsidRPr="00602C43" w:rsidRDefault="00A4315C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FFFFFF" w:themeFill="background1"/>
          </w:tcPr>
          <w:p w14:paraId="69C2451A" w14:textId="77777777" w:rsidR="00B8312C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CE1F6A5" w14:textId="77777777" w:rsidR="00B8312C" w:rsidRPr="00602C43" w:rsidRDefault="00A4315C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  <w:tr w:rsidR="00A27480" w:rsidRPr="00602C43" w14:paraId="168334B0" w14:textId="77777777" w:rsidTr="00036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auto"/>
              <w:right w:val="single" w:sz="4" w:space="0" w:color="auto"/>
            </w:tcBorders>
          </w:tcPr>
          <w:p w14:paraId="5A31C335" w14:textId="77777777" w:rsidR="00B8312C" w:rsidRPr="00602C43" w:rsidRDefault="00A4315C" w:rsidP="000A3A0E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21ABCD8" w14:textId="77777777" w:rsidR="00B8312C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1F497D" w:themeColor="text2"/>
              <w:left w:val="single" w:sz="4" w:space="0" w:color="auto"/>
              <w:bottom w:val="single" w:sz="4" w:space="0" w:color="auto"/>
              <w:right w:val="single" w:sz="4" w:space="0" w:color="1F497D" w:themeColor="text2"/>
            </w:tcBorders>
          </w:tcPr>
          <w:p w14:paraId="16CB7639" w14:textId="77777777" w:rsidR="00B8312C" w:rsidRPr="00602C43" w:rsidRDefault="00A4315C" w:rsidP="00124C6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jc w:val="center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  <w:tr w:rsidR="00A27480" w:rsidRPr="00602C43" w14:paraId="0F0106ED" w14:textId="77777777" w:rsidTr="0003698C">
        <w:trPr>
          <w:trHeight w:hRule="exact"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50ABA7" w14:textId="3B8B6B56" w:rsidR="00906479" w:rsidRPr="00602C43" w:rsidRDefault="00906479" w:rsidP="00E43150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  <w:p w14:paraId="1C96A307" w14:textId="2E326C11" w:rsidR="0003698C" w:rsidRPr="00602C43" w:rsidRDefault="0003698C" w:rsidP="0003698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ind w:left="142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F8F2D2" w14:textId="77777777" w:rsidR="00E630D4" w:rsidRPr="00602C43" w:rsidRDefault="00A4315C" w:rsidP="0001610F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853BB" w14:textId="77777777" w:rsidR="00E630D4" w:rsidRPr="00602C43" w:rsidRDefault="00A4315C" w:rsidP="00384052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1F497D" w:themeColor="text2"/>
                <w:sz w:val="22"/>
                <w:szCs w:val="22"/>
              </w:rPr>
            </w:pPr>
          </w:p>
        </w:tc>
      </w:tr>
    </w:tbl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36"/>
        <w:gridCol w:w="5727"/>
      </w:tblGrid>
      <w:tr w:rsidR="0003698C" w:rsidRPr="00602C43" w14:paraId="01FDF065" w14:textId="77777777" w:rsidTr="00E43150">
        <w:trPr>
          <w:trHeight w:hRule="exact" w:val="46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1F497D" w:themeColor="text2"/>
            </w:tcBorders>
            <w:vAlign w:val="center"/>
          </w:tcPr>
          <w:p w14:paraId="4A7CFD5F" w14:textId="7DFC4982" w:rsidR="0003698C" w:rsidRPr="00602C43" w:rsidRDefault="0003698C" w:rsidP="00E43150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</w:pPr>
            <w:r w:rsidRPr="00602C43">
              <w:rPr>
                <w:rFonts w:ascii="Helvetica" w:hAnsi="Helvetica" w:cs="Helvetica"/>
                <w:b/>
                <w:color w:val="002664"/>
                <w:sz w:val="22"/>
                <w:szCs w:val="22"/>
              </w:rPr>
              <w:t>Expected Date of Commencement:</w:t>
            </w:r>
          </w:p>
        </w:tc>
        <w:tc>
          <w:tcPr>
            <w:tcW w:w="572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14:paraId="38111275" w14:textId="77777777" w:rsidR="0003698C" w:rsidRPr="00602C43" w:rsidRDefault="0003698C" w:rsidP="00E0054C">
            <w:pPr>
              <w:pStyle w:val="Header"/>
              <w:tabs>
                <w:tab w:val="clear" w:pos="8640"/>
                <w:tab w:val="left" w:pos="6663"/>
                <w:tab w:val="right" w:pos="9639"/>
              </w:tabs>
              <w:rPr>
                <w:rFonts w:ascii="Helvetica" w:hAnsi="Helvetica" w:cs="Helvetica"/>
                <w:color w:val="002664"/>
                <w:sz w:val="22"/>
                <w:szCs w:val="22"/>
              </w:rPr>
            </w:pPr>
          </w:p>
        </w:tc>
      </w:tr>
    </w:tbl>
    <w:p w14:paraId="35736B58" w14:textId="03EBCC9F" w:rsidR="006E36D8" w:rsidRPr="00906479" w:rsidRDefault="00906479">
      <w:pPr>
        <w:rPr>
          <w:rFonts w:asciiTheme="minorHAnsi" w:hAnsiTheme="minorHAnsi"/>
          <w:sz w:val="12"/>
          <w:szCs w:val="12"/>
        </w:rPr>
      </w:pPr>
      <w:r w:rsidRPr="00906479">
        <w:rPr>
          <w:rFonts w:asciiTheme="minorHAnsi" w:hAnsiTheme="minorHAnsi"/>
          <w:noProof/>
          <w:sz w:val="4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6AA347" wp14:editId="3EB468E5">
                <wp:simplePos x="0" y="0"/>
                <wp:positionH relativeFrom="column">
                  <wp:posOffset>-17780</wp:posOffset>
                </wp:positionH>
                <wp:positionV relativeFrom="paragraph">
                  <wp:posOffset>2464740</wp:posOffset>
                </wp:positionV>
                <wp:extent cx="6575425" cy="699135"/>
                <wp:effectExtent l="0" t="0" r="0" b="5715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542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5E798" w14:textId="77777777" w:rsidR="00EE7147" w:rsidRDefault="00906479" w:rsidP="001B1A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</w:rPr>
                              <w:t>NSW Health Pathology</w:t>
                            </w:r>
                          </w:p>
                          <w:p w14:paraId="4412A8FB" w14:textId="77777777" w:rsidR="009E052E" w:rsidRPr="00896D54" w:rsidRDefault="00A4315C" w:rsidP="001B1AF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sz w:val="20"/>
                              </w:rPr>
                            </w:pPr>
                          </w:p>
                          <w:p w14:paraId="1AE97B47" w14:textId="77777777" w:rsidR="008F4A6E" w:rsidRPr="008F4A6E" w:rsidRDefault="00A4315C" w:rsidP="00C47A76">
                            <w:pPr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AA34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1.4pt;margin-top:194.05pt;width:517.75pt;height:5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" filled="f" stroked="f">
                <v:textbox>
                  <w:txbxContent>
                    <w:p w14:paraId="7885E798" w14:textId="77777777" w:rsidR="00EE7147" w:rsidRDefault="00906479" w:rsidP="001B1AF3">
                      <w:pPr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</w:rPr>
                        <w:t>NSW Health Pathology</w:t>
                      </w:r>
                    </w:p>
                    <w:p w14:paraId="4412A8FB" w14:textId="77777777" w:rsidR="009E052E" w:rsidRPr="00896D54" w:rsidRDefault="00A4315C" w:rsidP="001B1AF3">
                      <w:pPr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sz w:val="20"/>
                        </w:rPr>
                      </w:pPr>
                    </w:p>
                    <w:p w14:paraId="1AE97B47" w14:textId="77777777" w:rsidR="008F4A6E" w:rsidRPr="008F4A6E" w:rsidRDefault="00A4315C" w:rsidP="00C47A76">
                      <w:pPr>
                        <w:jc w:val="center"/>
                        <w:rPr>
                          <w:rFonts w:ascii="Verdana" w:hAnsi="Verdana"/>
                          <w:color w:val="1F497D" w:themeColor="text2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377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00000"/>
        <w:tblLayout w:type="fixed"/>
        <w:tblLook w:val="00A0" w:firstRow="1" w:lastRow="0" w:firstColumn="1" w:lastColumn="0" w:noHBand="0" w:noVBand="0"/>
      </w:tblPr>
      <w:tblGrid>
        <w:gridCol w:w="10377"/>
      </w:tblGrid>
      <w:tr w:rsidR="00DC7B0C" w:rsidRPr="00906479" w14:paraId="570C2351" w14:textId="77777777" w:rsidTr="00DC7B0C">
        <w:tc>
          <w:tcPr>
            <w:tcW w:w="10377" w:type="dxa"/>
            <w:shd w:val="clear" w:color="auto" w:fill="002664"/>
          </w:tcPr>
          <w:p w14:paraId="42AF3835" w14:textId="77777777" w:rsidR="00DC7B0C" w:rsidRPr="00906479" w:rsidRDefault="00DC7B0C" w:rsidP="004F3122">
            <w:pPr>
              <w:jc w:val="center"/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</w:pPr>
            <w:r w:rsidRPr="00906479"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  <w:t>Result Delivery Requirements</w:t>
            </w:r>
          </w:p>
        </w:tc>
      </w:tr>
      <w:tr w:rsidR="00DC7B0C" w:rsidRPr="00906479" w14:paraId="09C799B5" w14:textId="77777777" w:rsidTr="00DC7B0C">
        <w:tc>
          <w:tcPr>
            <w:tcW w:w="10377" w:type="dxa"/>
            <w:shd w:val="clear" w:color="auto" w:fill="auto"/>
          </w:tcPr>
          <w:p w14:paraId="07B3C102" w14:textId="315D45F6" w:rsidR="00DC7B0C" w:rsidRDefault="00691469" w:rsidP="004F3122">
            <w:pPr>
              <w:rPr>
                <w:rFonts w:asciiTheme="minorHAnsi" w:hAnsiTheme="minorHAnsi"/>
                <w:b/>
                <w:color w:val="002664"/>
                <w:sz w:val="18"/>
              </w:rPr>
            </w:pPr>
            <w:r>
              <w:rPr>
                <w:rFonts w:asciiTheme="minorHAnsi" w:hAnsiTheme="minorHAnsi"/>
                <w:b/>
                <w:bCs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BAFA7F" wp14:editId="0F039068">
                      <wp:simplePos x="0" y="0"/>
                      <wp:positionH relativeFrom="column">
                        <wp:posOffset>4768850</wp:posOffset>
                      </wp:positionH>
                      <wp:positionV relativeFrom="paragraph">
                        <wp:posOffset>140364</wp:posOffset>
                      </wp:positionV>
                      <wp:extent cx="1599772" cy="294005"/>
                      <wp:effectExtent l="0" t="0" r="19685" b="1079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9772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D3F86" w14:textId="52C05DBF" w:rsidR="00DC7B0C" w:rsidRPr="00D80270" w:rsidRDefault="00DC7B0C" w:rsidP="00DC7B0C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AFA7F" id="Text Box 18" o:spid="_x0000_s1027" type="#_x0000_t202" style="position:absolute;margin-left:375.5pt;margin-top:11.05pt;width:125.95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" fillcolor="white [3201]" strokeweight=".5pt">
                      <v:textbox>
                        <w:txbxContent>
                          <w:p w14:paraId="144D3F86" w14:textId="52C05DBF" w:rsidR="00DC7B0C" w:rsidRPr="00D80270" w:rsidRDefault="00DC7B0C" w:rsidP="00DC7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="Lucida Sans Unicode"/>
                <w:b/>
                <w:noProof/>
                <w:color w:val="FFFFFF" w:themeColor="background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605A25" wp14:editId="6251B699">
                      <wp:simplePos x="0" y="0"/>
                      <wp:positionH relativeFrom="column">
                        <wp:posOffset>3625850</wp:posOffset>
                      </wp:positionH>
                      <wp:positionV relativeFrom="paragraph">
                        <wp:posOffset>88993</wp:posOffset>
                      </wp:positionV>
                      <wp:extent cx="2130432" cy="450215"/>
                      <wp:effectExtent l="0" t="0" r="3175" b="698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0432" cy="450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AFF891" w14:textId="65BF089F" w:rsidR="00DC7B0C" w:rsidRDefault="00691469" w:rsidP="00DC7B0C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 xml:space="preserve"> </w:t>
                                  </w:r>
                                  <w:r w:rsidR="00DC7B0C"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>Practice Software</w:t>
                                  </w:r>
                                </w:p>
                                <w:p w14:paraId="64DFB37B" w14:textId="77777777" w:rsidR="00DC7B0C" w:rsidRPr="008613EA" w:rsidRDefault="00DC7B0C" w:rsidP="00DC7B0C">
                                  <w:pPr>
                                    <w:rPr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color w:val="002664"/>
                                      <w:sz w:val="20"/>
                                    </w:rPr>
                                    <w:t>(e.g. Med Director)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05A25" id="Text Box 11" o:spid="_x0000_s1028" type="#_x0000_t202" style="position:absolute;margin-left:285.5pt;margin-top:7pt;width:167.75pt;height:3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" fillcolor="white [3201]" stroked="f" strokeweight=".5pt">
                      <v:textbox>
                        <w:txbxContent>
                          <w:p w14:paraId="67AFF891" w14:textId="65BF089F" w:rsidR="00DC7B0C" w:rsidRDefault="00691469" w:rsidP="00DC7B0C">
                            <w:pPr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 xml:space="preserve"> </w:t>
                            </w:r>
                            <w:r w:rsidR="00DC7B0C"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>Practice Software</w:t>
                            </w:r>
                          </w:p>
                          <w:p w14:paraId="64DFB37B" w14:textId="77777777" w:rsidR="00DC7B0C" w:rsidRPr="008613EA" w:rsidRDefault="00DC7B0C" w:rsidP="00DC7B0C">
                            <w:pPr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color w:val="002664"/>
                                <w:sz w:val="20"/>
                              </w:rPr>
                              <w:t>(e.g. Med Director)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7B0C">
              <w:rPr>
                <w:rFonts w:asciiTheme="minorHAnsi" w:hAnsiTheme="minorHAnsi"/>
                <w:b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EC92EC2" wp14:editId="571376A2">
                      <wp:simplePos x="0" y="0"/>
                      <wp:positionH relativeFrom="column">
                        <wp:posOffset>-102818</wp:posOffset>
                      </wp:positionH>
                      <wp:positionV relativeFrom="paragraph">
                        <wp:posOffset>86360</wp:posOffset>
                      </wp:positionV>
                      <wp:extent cx="1214572" cy="356992"/>
                      <wp:effectExtent l="0" t="0" r="508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572" cy="356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F56998" w14:textId="77777777" w:rsidR="00DC7B0C" w:rsidRPr="00055674" w:rsidRDefault="00DC7B0C" w:rsidP="00DC7B0C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</w:pPr>
                                  <w:r w:rsidRPr="0005567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055674"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>Electronic Delivery</w:t>
                                  </w:r>
                                </w:p>
                                <w:p w14:paraId="05E0EC5A" w14:textId="77777777" w:rsidR="00DC7B0C" w:rsidRPr="00055674" w:rsidRDefault="00DC7B0C" w:rsidP="00DC7B0C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92EC2" id="Text Box 3" o:spid="_x0000_s1029" type="#_x0000_t202" style="position:absolute;margin-left:-8.1pt;margin-top:6.8pt;width:95.65pt;height:28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" fillcolor="white [3201]" stroked="f" strokeweight=".5pt">
                      <v:textbox>
                        <w:txbxContent>
                          <w:p w14:paraId="74F56998" w14:textId="77777777" w:rsidR="00DC7B0C" w:rsidRPr="00055674" w:rsidRDefault="00DC7B0C" w:rsidP="00DC7B0C">
                            <w:pPr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</w:pPr>
                            <w:r w:rsidRPr="00055674">
                              <w:rPr>
                                <w:sz w:val="20"/>
                              </w:rPr>
                              <w:t xml:space="preserve"> </w:t>
                            </w:r>
                            <w:r w:rsidRPr="00055674"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>Electronic Delivery</w:t>
                            </w:r>
                          </w:p>
                          <w:p w14:paraId="05E0EC5A" w14:textId="77777777" w:rsidR="00DC7B0C" w:rsidRPr="00055674" w:rsidRDefault="00DC7B0C" w:rsidP="00DC7B0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001064" w14:textId="3C839A8A" w:rsidR="00DC7B0C" w:rsidRDefault="00DC7B0C" w:rsidP="004F3122">
            <w:pPr>
              <w:rPr>
                <w:rFonts w:asciiTheme="minorHAnsi" w:hAnsiTheme="minorHAnsi"/>
                <w:b/>
                <w:color w:val="002664"/>
                <w:sz w:val="18"/>
              </w:rPr>
            </w:pPr>
            <w:r>
              <w:rPr>
                <w:rFonts w:asciiTheme="minorHAnsi" w:hAnsiTheme="minorHAnsi"/>
                <w:b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5708F7" wp14:editId="0FFFF1B5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4445</wp:posOffset>
                      </wp:positionV>
                      <wp:extent cx="172720" cy="162560"/>
                      <wp:effectExtent l="12700" t="12700" r="17780" b="1524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625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3C829A4" id="Rectangle 6" o:spid="_x0000_s1026" style="position:absolute;margin-left:87.45pt;margin-top:.35pt;width:13.6pt;height:1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" filled="f" strokecolor="#002060" strokeweight="2.25pt"/>
                  </w:pict>
                </mc:Fallback>
              </mc:AlternateContent>
            </w:r>
          </w:p>
          <w:p w14:paraId="1B819BAE" w14:textId="77777777" w:rsidR="00DC7B0C" w:rsidRDefault="00DC7B0C" w:rsidP="004F3122">
            <w:pPr>
              <w:rPr>
                <w:rFonts w:asciiTheme="minorHAnsi" w:hAnsiTheme="minorHAnsi"/>
                <w:b/>
                <w:color w:val="002664"/>
                <w:sz w:val="18"/>
              </w:rPr>
            </w:pPr>
          </w:p>
          <w:p w14:paraId="1C64782D" w14:textId="3FE3CD3F" w:rsidR="00691469" w:rsidRDefault="00691469" w:rsidP="004F3122">
            <w:pPr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0F037E4" wp14:editId="1196EDB6">
                      <wp:simplePos x="0" y="0"/>
                      <wp:positionH relativeFrom="column">
                        <wp:posOffset>4452855</wp:posOffset>
                      </wp:positionH>
                      <wp:positionV relativeFrom="paragraph">
                        <wp:posOffset>215058</wp:posOffset>
                      </wp:positionV>
                      <wp:extent cx="1916195" cy="306912"/>
                      <wp:effectExtent l="0" t="0" r="27305" b="1714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6195" cy="3069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019D5" w14:textId="38D93B1C" w:rsidR="00DC7B0C" w:rsidRPr="00D80270" w:rsidRDefault="00DC7B0C" w:rsidP="00DC7B0C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037E4" id="Text Box 19" o:spid="_x0000_s1030" type="#_x0000_t202" style="position:absolute;margin-left:350.6pt;margin-top:16.95pt;width:150.9pt;height:2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" fillcolor="white [3201]" strokeweight=".5pt">
                      <v:textbox>
                        <w:txbxContent>
                          <w:p w14:paraId="01E019D5" w14:textId="38D93B1C" w:rsidR="00DC7B0C" w:rsidRPr="00D80270" w:rsidRDefault="00DC7B0C" w:rsidP="00DC7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="Lucida Sans Unicode"/>
                <w:b/>
                <w:noProof/>
                <w:color w:val="FFFFFF" w:themeColor="background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D17258" wp14:editId="5A27718C">
                      <wp:simplePos x="0" y="0"/>
                      <wp:positionH relativeFrom="column">
                        <wp:posOffset>3630295</wp:posOffset>
                      </wp:positionH>
                      <wp:positionV relativeFrom="paragraph">
                        <wp:posOffset>214630</wp:posOffset>
                      </wp:positionV>
                      <wp:extent cx="2238375" cy="27114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4569FA" w14:textId="77777777" w:rsidR="00DC7B0C" w:rsidRPr="00555AF3" w:rsidRDefault="00DC7B0C" w:rsidP="00DC7B0C">
                                  <w:pPr>
                                    <w:rPr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color w:val="002664"/>
                                      <w:sz w:val="20"/>
                                    </w:rPr>
                                    <w:t xml:space="preserve">If Yes, EDI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17258" id="Text Box 15" o:spid="_x0000_s1031" type="#_x0000_t202" style="position:absolute;margin-left:285.85pt;margin-top:16.9pt;width:176.25pt;height:2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" fillcolor="white [3201]" stroked="f" strokeweight=".5pt">
                      <v:textbox>
                        <w:txbxContent>
                          <w:p w14:paraId="2C4569FA" w14:textId="77777777" w:rsidR="00DC7B0C" w:rsidRPr="00555AF3" w:rsidRDefault="00DC7B0C" w:rsidP="00DC7B0C">
                            <w:pPr>
                              <w:rPr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color w:val="002664"/>
                                <w:sz w:val="20"/>
                              </w:rPr>
                              <w:t xml:space="preserve">If Yes, EDI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DCF1D7" wp14:editId="28900534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217805</wp:posOffset>
                      </wp:positionV>
                      <wp:extent cx="172720" cy="162560"/>
                      <wp:effectExtent l="12700" t="12700" r="17780" b="152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625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2A163" id="Rectangle 10" o:spid="_x0000_s1026" style="position:absolute;margin-left:225.4pt;margin-top:17.15pt;width:13.6pt;height:1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" filled="f" strokecolor="#002060" strokeweight="2.25pt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AFC057" wp14:editId="3446ACCF">
                      <wp:simplePos x="0" y="0"/>
                      <wp:positionH relativeFrom="column">
                        <wp:posOffset>2287905</wp:posOffset>
                      </wp:positionH>
                      <wp:positionV relativeFrom="paragraph">
                        <wp:posOffset>222150</wp:posOffset>
                      </wp:positionV>
                      <wp:extent cx="172720" cy="162560"/>
                      <wp:effectExtent l="12700" t="12700" r="17780" b="152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625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5361E" id="Rectangle 13" o:spid="_x0000_s1026" style="position:absolute;margin-left:180.15pt;margin-top:17.5pt;width:13.6pt;height:1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" filled="f" strokecolor="#002060" strokeweight="2.25pt"/>
                  </w:pict>
                </mc:Fallback>
              </mc:AlternateContent>
            </w:r>
          </w:p>
          <w:p w14:paraId="4B27C693" w14:textId="60878B07" w:rsidR="00691469" w:rsidRDefault="00691469" w:rsidP="00691469">
            <w:pPr>
              <w:tabs>
                <w:tab w:val="left" w:pos="3980"/>
                <w:tab w:val="center" w:pos="5080"/>
              </w:tabs>
              <w:rPr>
                <w:rFonts w:asciiTheme="minorHAnsi" w:hAnsiTheme="minorHAnsi" w:cs="Lucida Sans Unicode"/>
                <w:b/>
                <w:color w:val="FFFFFF" w:themeColor="background1"/>
                <w:sz w:val="36"/>
                <w:szCs w:val="36"/>
              </w:rPr>
            </w:pPr>
            <w:r w:rsidRPr="008613EA">
              <w:rPr>
                <w:rFonts w:asciiTheme="minorHAnsi" w:hAnsiTheme="minorHAnsi"/>
                <w:b/>
                <w:color w:val="002664"/>
                <w:sz w:val="20"/>
              </w:rPr>
              <w:t xml:space="preserve">Do you </w:t>
            </w:r>
            <w:r>
              <w:rPr>
                <w:rFonts w:asciiTheme="minorHAnsi" w:hAnsiTheme="minorHAnsi"/>
                <w:b/>
                <w:color w:val="002664"/>
                <w:sz w:val="20"/>
              </w:rPr>
              <w:t>have a HealthLink Account?    Yes</w:t>
            </w:r>
            <w:r>
              <w:rPr>
                <w:rFonts w:asciiTheme="minorHAnsi" w:hAnsiTheme="minorHAnsi"/>
                <w:b/>
                <w:color w:val="002664"/>
                <w:sz w:val="20"/>
              </w:rPr>
              <w:tab/>
              <w:t xml:space="preserve">  No  </w:t>
            </w:r>
            <w:r>
              <w:rPr>
                <w:rFonts w:asciiTheme="minorHAnsi" w:hAnsiTheme="minorHAnsi"/>
                <w:b/>
                <w:color w:val="002664"/>
                <w:sz w:val="20"/>
              </w:rPr>
              <w:tab/>
            </w:r>
          </w:p>
          <w:p w14:paraId="563E2366" w14:textId="3AB7E328" w:rsidR="00DC7B0C" w:rsidRDefault="00691469" w:rsidP="004F3122">
            <w:pPr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="Lucida Sans Unicode"/>
                <w:b/>
                <w:noProof/>
                <w:color w:val="FFFFFF" w:themeColor="background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70AEE2" wp14:editId="75411519">
                      <wp:simplePos x="0" y="0"/>
                      <wp:positionH relativeFrom="column">
                        <wp:posOffset>-57036</wp:posOffset>
                      </wp:positionH>
                      <wp:positionV relativeFrom="paragraph">
                        <wp:posOffset>246273</wp:posOffset>
                      </wp:positionV>
                      <wp:extent cx="2238375" cy="271145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8C8FE8" w14:textId="77777777" w:rsidR="00DC7B0C" w:rsidRPr="008613EA" w:rsidRDefault="00DC7B0C" w:rsidP="00DC7B0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8613EA"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>Do you also want hard copy by post?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0AEE2" id="Text Box 5" o:spid="_x0000_s1032" type="#_x0000_t202" style="position:absolute;margin-left:-4.5pt;margin-top:19.4pt;width:176.25pt;height: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" fillcolor="white [3201]" stroked="f" strokeweight=".5pt">
                      <v:textbox>
                        <w:txbxContent>
                          <w:p w14:paraId="4F8C8FE8" w14:textId="77777777" w:rsidR="00DC7B0C" w:rsidRPr="008613EA" w:rsidRDefault="00DC7B0C" w:rsidP="00DC7B0C">
                            <w:pPr>
                              <w:rPr>
                                <w:sz w:val="20"/>
                              </w:rPr>
                            </w:pPr>
                            <w:r w:rsidRPr="008613EA"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>Do you also want hard copy by post?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E0DAF2" w14:textId="4CC68791" w:rsidR="00DC7B0C" w:rsidRPr="00691469" w:rsidRDefault="00691469" w:rsidP="004F3122">
            <w:pPr>
              <w:rPr>
                <w:rFonts w:asciiTheme="minorHAnsi" w:hAnsiTheme="minorHAnsi" w:cs="Lucida Sans Unicode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E85789" wp14:editId="5BC8D864">
                      <wp:simplePos x="0" y="0"/>
                      <wp:positionH relativeFrom="column">
                        <wp:posOffset>4998642</wp:posOffset>
                      </wp:positionH>
                      <wp:positionV relativeFrom="paragraph">
                        <wp:posOffset>83820</wp:posOffset>
                      </wp:positionV>
                      <wp:extent cx="172720" cy="162560"/>
                      <wp:effectExtent l="12700" t="12700" r="17780" b="1524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625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68169" id="Rectangle 14" o:spid="_x0000_s1026" style="position:absolute;margin-left:393.6pt;margin-top:6.6pt;width:13.6pt;height:1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" filled="f" strokecolor="#002060" strokeweight="2.25pt"/>
                  </w:pict>
                </mc:Fallback>
              </mc:AlternateContent>
            </w:r>
            <w:r>
              <w:rPr>
                <w:rFonts w:asciiTheme="minorHAnsi" w:hAnsiTheme="minorHAnsi" w:cs="Lucida Sans Unicode"/>
                <w:b/>
                <w:noProof/>
                <w:color w:val="FFFFFF" w:themeColor="background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C1050F" wp14:editId="774B9FE3">
                      <wp:simplePos x="0" y="0"/>
                      <wp:positionH relativeFrom="column">
                        <wp:posOffset>3630923</wp:posOffset>
                      </wp:positionH>
                      <wp:positionV relativeFrom="paragraph">
                        <wp:posOffset>26470</wp:posOffset>
                      </wp:positionV>
                      <wp:extent cx="1937977" cy="271145"/>
                      <wp:effectExtent l="0" t="0" r="5715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7977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B5A473" w14:textId="77777777" w:rsidR="00DC7B0C" w:rsidRPr="008613EA" w:rsidRDefault="00DC7B0C" w:rsidP="00DC7B0C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>Faxed Report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1050F" id="Text Box 12" o:spid="_x0000_s1033" type="#_x0000_t202" style="position:absolute;margin-left:285.9pt;margin-top:2.1pt;width:152.6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" fillcolor="white [3201]" stroked="f" strokeweight=".5pt">
                      <v:textbox>
                        <w:txbxContent>
                          <w:p w14:paraId="78B5A473" w14:textId="77777777" w:rsidR="00DC7B0C" w:rsidRPr="008613EA" w:rsidRDefault="00DC7B0C" w:rsidP="00DC7B0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>Faxed Report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1469">
              <w:rPr>
                <w:rFonts w:asciiTheme="minorHAnsi" w:hAnsiTheme="minorHAnsi"/>
                <w:b/>
                <w:noProof/>
                <w:color w:val="002664"/>
                <w:sz w:val="22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F44C3D" wp14:editId="7AD06EDB">
                      <wp:simplePos x="0" y="0"/>
                      <wp:positionH relativeFrom="column">
                        <wp:posOffset>2187211</wp:posOffset>
                      </wp:positionH>
                      <wp:positionV relativeFrom="paragraph">
                        <wp:posOffset>109855</wp:posOffset>
                      </wp:positionV>
                      <wp:extent cx="172720" cy="162560"/>
                      <wp:effectExtent l="12700" t="12700" r="17780" b="1524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625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6D96F" id="Rectangle 7" o:spid="_x0000_s1026" style="position:absolute;margin-left:172.2pt;margin-top:8.65pt;width:13.6pt;height: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" filled="f" strokecolor="#002060" strokeweight="2.25pt"/>
                  </w:pict>
                </mc:Fallback>
              </mc:AlternateContent>
            </w:r>
          </w:p>
          <w:p w14:paraId="01F27D26" w14:textId="48D4C586" w:rsidR="00DC7B0C" w:rsidRDefault="00DC7B0C" w:rsidP="004F3122">
            <w:pPr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="Lucida Sans Unicode"/>
                <w:b/>
                <w:noProof/>
                <w:color w:val="FFFFFF" w:themeColor="background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58C4E9" wp14:editId="1794D26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94615</wp:posOffset>
                      </wp:positionV>
                      <wp:extent cx="377190" cy="233680"/>
                      <wp:effectExtent l="0" t="0" r="381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190" cy="233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490879" w14:textId="7286FDA7" w:rsidR="00DC7B0C" w:rsidRPr="008613EA" w:rsidRDefault="00DC7B0C" w:rsidP="00DC7B0C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8C4E9" id="Text Box 9" o:spid="_x0000_s1034" type="#_x0000_t202" style="position:absolute;margin-left:199.35pt;margin-top:7.45pt;width:29.7pt;height:1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" fillcolor="white [3201]" stroked="f" strokeweight=".5pt">
                      <v:textbox>
                        <w:txbxContent>
                          <w:p w14:paraId="2B490879" w14:textId="7286FDA7" w:rsidR="00DC7B0C" w:rsidRPr="008613EA" w:rsidRDefault="00DC7B0C" w:rsidP="00DC7B0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B7C7E9" w14:textId="736DF5B2" w:rsidR="00DC7B0C" w:rsidRDefault="00CF02AE" w:rsidP="004F3122">
            <w:pPr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AE94B25" wp14:editId="55562EEE">
                      <wp:simplePos x="0" y="0"/>
                      <wp:positionH relativeFrom="column">
                        <wp:posOffset>1678832</wp:posOffset>
                      </wp:positionH>
                      <wp:positionV relativeFrom="paragraph">
                        <wp:posOffset>39812</wp:posOffset>
                      </wp:positionV>
                      <wp:extent cx="1718417" cy="271145"/>
                      <wp:effectExtent l="0" t="0" r="15240" b="1460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8417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559428" w14:textId="77777777" w:rsidR="00DC7B0C" w:rsidRPr="00D80270" w:rsidRDefault="00DC7B0C" w:rsidP="00DC7B0C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94B25" id="Text Box 25" o:spid="_x0000_s1035" type="#_x0000_t202" style="position:absolute;margin-left:132.2pt;margin-top:3.15pt;width:135.3pt;height:2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" fillcolor="white [3201]" strokeweight=".5pt">
                      <v:textbox>
                        <w:txbxContent>
                          <w:p w14:paraId="30559428" w14:textId="77777777" w:rsidR="00DC7B0C" w:rsidRPr="00D80270" w:rsidRDefault="00DC7B0C" w:rsidP="00DC7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="Lucida Sans Unicode"/>
                <w:b/>
                <w:noProof/>
                <w:color w:val="FFFFFF" w:themeColor="background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632E78D" wp14:editId="5E60840B">
                      <wp:simplePos x="0" y="0"/>
                      <wp:positionH relativeFrom="column">
                        <wp:posOffset>-16403</wp:posOffset>
                      </wp:positionH>
                      <wp:positionV relativeFrom="paragraph">
                        <wp:posOffset>39812</wp:posOffset>
                      </wp:positionV>
                      <wp:extent cx="2187004" cy="271145"/>
                      <wp:effectExtent l="0" t="0" r="381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7004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36B537" w14:textId="77777777" w:rsidR="00DC7B0C" w:rsidRPr="008613EA" w:rsidRDefault="00DC7B0C" w:rsidP="00DC7B0C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>Client Technical (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>IT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>) Support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2E78D" id="Text Box 20" o:spid="_x0000_s1036" type="#_x0000_t202" style="position:absolute;margin-left:-1.3pt;margin-top:3.15pt;width:172.2pt;height:2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" fillcolor="white [3201]" stroked="f" strokeweight=".5pt">
                      <v:textbox>
                        <w:txbxContent>
                          <w:p w14:paraId="6D36B537" w14:textId="77777777" w:rsidR="00DC7B0C" w:rsidRPr="008613EA" w:rsidRDefault="00DC7B0C" w:rsidP="00DC7B0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>Client Technical (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>IT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>) Support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1469">
              <w:rPr>
                <w:rFonts w:asciiTheme="minorHAnsi" w:hAnsiTheme="minorHAnsi"/>
                <w:b/>
                <w:bCs/>
                <w:noProof/>
                <w:color w:val="002664"/>
                <w:sz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AA81DF" wp14:editId="4CA4B4F5">
                      <wp:simplePos x="0" y="0"/>
                      <wp:positionH relativeFrom="column">
                        <wp:posOffset>4658338</wp:posOffset>
                      </wp:positionH>
                      <wp:positionV relativeFrom="paragraph">
                        <wp:posOffset>39812</wp:posOffset>
                      </wp:positionV>
                      <wp:extent cx="1710283" cy="271145"/>
                      <wp:effectExtent l="0" t="0" r="23495" b="1460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0283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11B1F5" w14:textId="77777777" w:rsidR="00DC7B0C" w:rsidRPr="00D80270" w:rsidRDefault="00DC7B0C" w:rsidP="00DC7B0C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A81DF" id="Text Box 26" o:spid="_x0000_s1037" type="#_x0000_t202" style="position:absolute;margin-left:366.8pt;margin-top:3.15pt;width:134.65pt;height:2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" fillcolor="white [3201]" strokeweight=".5pt">
                      <v:textbox>
                        <w:txbxContent>
                          <w:p w14:paraId="6111B1F5" w14:textId="77777777" w:rsidR="00DC7B0C" w:rsidRPr="00D80270" w:rsidRDefault="00DC7B0C" w:rsidP="00DC7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1469">
              <w:rPr>
                <w:rFonts w:asciiTheme="minorHAnsi" w:hAnsiTheme="minorHAnsi" w:cs="Lucida Sans Unicode"/>
                <w:b/>
                <w:noProof/>
                <w:color w:val="FFFFFF" w:themeColor="background1"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813D79A" wp14:editId="5C77B06A">
                      <wp:simplePos x="0" y="0"/>
                      <wp:positionH relativeFrom="column">
                        <wp:posOffset>3630923</wp:posOffset>
                      </wp:positionH>
                      <wp:positionV relativeFrom="paragraph">
                        <wp:posOffset>39812</wp:posOffset>
                      </wp:positionV>
                      <wp:extent cx="2125359" cy="271145"/>
                      <wp:effectExtent l="0" t="0" r="8255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359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3FEACF" w14:textId="77777777" w:rsidR="00DC7B0C" w:rsidRPr="008613EA" w:rsidRDefault="00DC7B0C" w:rsidP="00DC7B0C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002664"/>
                                      <w:sz w:val="20"/>
                                    </w:rPr>
                                    <w:t>Contact Details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3D79A" id="Text Box 21" o:spid="_x0000_s1038" type="#_x0000_t202" style="position:absolute;margin-left:285.9pt;margin-top:3.15pt;width:167.35pt;height:2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" fillcolor="white [3201]" stroked="f" strokeweight=".5pt">
                      <v:textbox>
                        <w:txbxContent>
                          <w:p w14:paraId="463FEACF" w14:textId="77777777" w:rsidR="00DC7B0C" w:rsidRPr="008613EA" w:rsidRDefault="00DC7B0C" w:rsidP="00DC7B0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2664"/>
                                <w:sz w:val="20"/>
                              </w:rPr>
                              <w:t>Contact Details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7D1CD2" w14:textId="77777777" w:rsidR="00DC7B0C" w:rsidRPr="00906479" w:rsidRDefault="00DC7B0C" w:rsidP="004F3122">
            <w:pPr>
              <w:rPr>
                <w:rFonts w:asciiTheme="minorHAnsi" w:hAnsiTheme="minorHAnsi" w:cs="Lucida Sans Unicode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7ED5D134" w14:textId="77777777" w:rsidR="008B5949" w:rsidRPr="00906479" w:rsidRDefault="00A4315C">
      <w:pPr>
        <w:rPr>
          <w:rFonts w:asciiTheme="minorHAnsi" w:hAnsiTheme="minorHAnsi"/>
          <w:sz w:val="12"/>
          <w:szCs w:val="12"/>
        </w:rPr>
      </w:pPr>
    </w:p>
    <w:sectPr w:rsidR="008B5949" w:rsidRPr="00906479" w:rsidSect="00E3470A">
      <w:headerReference w:type="default" r:id="rId9"/>
      <w:footerReference w:type="default" r:id="rId10"/>
      <w:pgSz w:w="11907" w:h="16840" w:code="9"/>
      <w:pgMar w:top="397" w:right="851" w:bottom="397" w:left="851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37CC56" w14:textId="77777777" w:rsidR="006108B1" w:rsidRDefault="006108B1">
      <w:r>
        <w:separator/>
      </w:r>
    </w:p>
  </w:endnote>
  <w:endnote w:type="continuationSeparator" w:id="0">
    <w:p w14:paraId="196F7A75" w14:textId="77777777" w:rsidR="006108B1" w:rsidRDefault="00610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442DDF3-77C7-41EA-BBDF-20EC95EFB4D8}"/>
    <w:embedBold r:id="rId2" w:fontKey="{B8014CB6-7C43-4ECE-9B56-A6B4A9A2FA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B70EDFB-DFF5-4305-A857-ECE4E3E7E3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1A404C2-111F-458F-82C5-4BC51B460C1C}"/>
    <w:embedBold r:id="rId5" w:fontKey="{1D42DFDF-B5F3-45A2-AA3A-FEA22CDB583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4FDEE03-92A5-4B69-B808-67332D424FA1}"/>
    <w:embedBold r:id="rId7" w:fontKey="{66B6C6EC-5DBC-4778-A789-A192682C194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4FF09E07-1AB8-4BCE-B1F6-F8C15301D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DE4600C-7FE1-4D42-A215-B444CB247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EEBE1" w14:textId="77777777" w:rsidR="00E164EA" w:rsidRDefault="00A4315C">
    <w:pPr>
      <w:pStyle w:val="Footer"/>
    </w:pPr>
  </w:p>
  <w:p w14:paraId="341BEE08" w14:textId="77777777" w:rsidR="00EE7147" w:rsidRDefault="00A4315C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4A975" w14:textId="77777777" w:rsidR="006108B1" w:rsidRDefault="006108B1">
      <w:r>
        <w:separator/>
      </w:r>
    </w:p>
  </w:footnote>
  <w:footnote w:type="continuationSeparator" w:id="0">
    <w:p w14:paraId="0E56AF1A" w14:textId="77777777" w:rsidR="006108B1" w:rsidRDefault="006108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3B05B" w14:textId="77777777" w:rsidR="00EE7147" w:rsidRPr="007C4DC2" w:rsidRDefault="00A4315C">
    <w:pPr>
      <w:pStyle w:val="Header"/>
      <w:tabs>
        <w:tab w:val="clear" w:pos="8640"/>
        <w:tab w:val="left" w:pos="6663"/>
        <w:tab w:val="right" w:pos="9639"/>
      </w:tabs>
      <w:rPr>
        <w:rFonts w:ascii="Arial" w:hAnsi="Arial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47F6B"/>
    <w:multiLevelType w:val="hybridMultilevel"/>
    <w:tmpl w:val="F900124C"/>
    <w:lvl w:ilvl="0" w:tplc="27786A84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B0923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70EE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A25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5EE1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61E4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0D2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B04E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8645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063C5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4AC23CC"/>
    <w:multiLevelType w:val="hybridMultilevel"/>
    <w:tmpl w:val="9E8E4462"/>
    <w:lvl w:ilvl="0" w:tplc="10E22460">
      <w:start w:val="1"/>
      <w:numFmt w:val="decimal"/>
      <w:lvlText w:val="%1."/>
      <w:lvlJc w:val="left"/>
      <w:pPr>
        <w:ind w:left="405" w:hanging="360"/>
      </w:pPr>
      <w:rPr>
        <w:rFonts w:ascii="Calibri" w:eastAsia="Calibri" w:hAnsi="Calibri" w:cs="Calibri"/>
      </w:rPr>
    </w:lvl>
    <w:lvl w:ilvl="1" w:tplc="C826F3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1079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B4E3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7627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C8C5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45E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DC2C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691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BD14EF"/>
    <w:multiLevelType w:val="hybridMultilevel"/>
    <w:tmpl w:val="B2AAACEE"/>
    <w:lvl w:ilvl="0" w:tplc="6150D7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9A9CBC" w:tentative="1">
      <w:start w:val="1"/>
      <w:numFmt w:val="lowerLetter"/>
      <w:lvlText w:val="%2."/>
      <w:lvlJc w:val="left"/>
      <w:pPr>
        <w:ind w:left="1440" w:hanging="360"/>
      </w:pPr>
    </w:lvl>
    <w:lvl w:ilvl="2" w:tplc="54222C86" w:tentative="1">
      <w:start w:val="1"/>
      <w:numFmt w:val="lowerRoman"/>
      <w:lvlText w:val="%3."/>
      <w:lvlJc w:val="right"/>
      <w:pPr>
        <w:ind w:left="2160" w:hanging="180"/>
      </w:pPr>
    </w:lvl>
    <w:lvl w:ilvl="3" w:tplc="6B68FA94" w:tentative="1">
      <w:start w:val="1"/>
      <w:numFmt w:val="decimal"/>
      <w:lvlText w:val="%4."/>
      <w:lvlJc w:val="left"/>
      <w:pPr>
        <w:ind w:left="2880" w:hanging="360"/>
      </w:pPr>
    </w:lvl>
    <w:lvl w:ilvl="4" w:tplc="9426DAFC" w:tentative="1">
      <w:start w:val="1"/>
      <w:numFmt w:val="lowerLetter"/>
      <w:lvlText w:val="%5."/>
      <w:lvlJc w:val="left"/>
      <w:pPr>
        <w:ind w:left="3600" w:hanging="360"/>
      </w:pPr>
    </w:lvl>
    <w:lvl w:ilvl="5" w:tplc="6E3A180A" w:tentative="1">
      <w:start w:val="1"/>
      <w:numFmt w:val="lowerRoman"/>
      <w:lvlText w:val="%6."/>
      <w:lvlJc w:val="right"/>
      <w:pPr>
        <w:ind w:left="4320" w:hanging="180"/>
      </w:pPr>
    </w:lvl>
    <w:lvl w:ilvl="6" w:tplc="92B6F218" w:tentative="1">
      <w:start w:val="1"/>
      <w:numFmt w:val="decimal"/>
      <w:lvlText w:val="%7."/>
      <w:lvlJc w:val="left"/>
      <w:pPr>
        <w:ind w:left="5040" w:hanging="360"/>
      </w:pPr>
    </w:lvl>
    <w:lvl w:ilvl="7" w:tplc="39561592" w:tentative="1">
      <w:start w:val="1"/>
      <w:numFmt w:val="lowerLetter"/>
      <w:lvlText w:val="%8."/>
      <w:lvlJc w:val="left"/>
      <w:pPr>
        <w:ind w:left="5760" w:hanging="360"/>
      </w:pPr>
    </w:lvl>
    <w:lvl w:ilvl="8" w:tplc="F2A2F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E3E7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480"/>
    <w:rsid w:val="0003698C"/>
    <w:rsid w:val="0008433C"/>
    <w:rsid w:val="00124FCA"/>
    <w:rsid w:val="00346D88"/>
    <w:rsid w:val="00384052"/>
    <w:rsid w:val="003870DF"/>
    <w:rsid w:val="00466D8A"/>
    <w:rsid w:val="00490D25"/>
    <w:rsid w:val="0054041A"/>
    <w:rsid w:val="0057111F"/>
    <w:rsid w:val="00602C43"/>
    <w:rsid w:val="006108B1"/>
    <w:rsid w:val="00691469"/>
    <w:rsid w:val="006E2E86"/>
    <w:rsid w:val="006F1731"/>
    <w:rsid w:val="0072250E"/>
    <w:rsid w:val="00764BB5"/>
    <w:rsid w:val="0079289A"/>
    <w:rsid w:val="00906479"/>
    <w:rsid w:val="009C40D2"/>
    <w:rsid w:val="00A27480"/>
    <w:rsid w:val="00A4315C"/>
    <w:rsid w:val="00CF02AE"/>
    <w:rsid w:val="00D80270"/>
    <w:rsid w:val="00DC7B0C"/>
    <w:rsid w:val="00E17D88"/>
    <w:rsid w:val="00E3470A"/>
    <w:rsid w:val="00E43150"/>
    <w:rsid w:val="00E76299"/>
    <w:rsid w:val="00EA0884"/>
    <w:rsid w:val="00ED6567"/>
    <w:rsid w:val="00FC1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665C26"/>
  <w15:docId w15:val="{323C5B84-D101-445D-B67F-0594A0D3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156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9E5156"/>
    <w:pPr>
      <w:keepNext/>
      <w:outlineLvl w:val="0"/>
    </w:pPr>
    <w:rPr>
      <w:b/>
      <w:sz w:val="12"/>
    </w:rPr>
  </w:style>
  <w:style w:type="paragraph" w:styleId="Heading2">
    <w:name w:val="heading 2"/>
    <w:basedOn w:val="Normal"/>
    <w:next w:val="Normal"/>
    <w:qFormat/>
    <w:rsid w:val="009E5156"/>
    <w:pPr>
      <w:keepNext/>
      <w:jc w:val="center"/>
      <w:outlineLvl w:val="1"/>
    </w:pPr>
    <w:rPr>
      <w:b/>
      <w:sz w:val="12"/>
    </w:rPr>
  </w:style>
  <w:style w:type="paragraph" w:styleId="Heading3">
    <w:name w:val="heading 3"/>
    <w:basedOn w:val="Normal"/>
    <w:next w:val="Normal"/>
    <w:qFormat/>
    <w:rsid w:val="009E5156"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E5156"/>
    <w:pPr>
      <w:tabs>
        <w:tab w:val="center" w:pos="4320"/>
        <w:tab w:val="right" w:pos="8640"/>
      </w:tabs>
    </w:pPr>
    <w:rPr>
      <w:rFonts w:ascii="Times New Roman" w:hAnsi="Times New Roman"/>
      <w:sz w:val="20"/>
      <w:lang w:val="en-US"/>
    </w:rPr>
  </w:style>
  <w:style w:type="paragraph" w:styleId="Footer">
    <w:name w:val="footer"/>
    <w:basedOn w:val="Normal"/>
    <w:link w:val="FooterChar"/>
    <w:uiPriority w:val="99"/>
    <w:rsid w:val="009E5156"/>
    <w:pPr>
      <w:tabs>
        <w:tab w:val="center" w:pos="4320"/>
        <w:tab w:val="right" w:pos="8640"/>
      </w:tabs>
    </w:pPr>
    <w:rPr>
      <w:rFonts w:ascii="Times New Roman" w:hAnsi="Times New Roman"/>
      <w:sz w:val="20"/>
      <w:lang w:val="en-US"/>
    </w:rPr>
  </w:style>
  <w:style w:type="character" w:styleId="PageNumber">
    <w:name w:val="page number"/>
    <w:basedOn w:val="DefaultParagraphFont"/>
    <w:rsid w:val="009E5156"/>
  </w:style>
  <w:style w:type="paragraph" w:styleId="Title">
    <w:name w:val="Title"/>
    <w:basedOn w:val="Normal"/>
    <w:qFormat/>
    <w:rsid w:val="009E5156"/>
    <w:pPr>
      <w:spacing w:before="480"/>
      <w:jc w:val="center"/>
    </w:pPr>
    <w:rPr>
      <w:b/>
      <w:sz w:val="28"/>
      <w:lang w:val="en-US"/>
    </w:rPr>
  </w:style>
  <w:style w:type="paragraph" w:styleId="BodyText2">
    <w:name w:val="Body Text 2"/>
    <w:basedOn w:val="Normal"/>
    <w:rsid w:val="009E5156"/>
    <w:rPr>
      <w:sz w:val="22"/>
    </w:rPr>
  </w:style>
  <w:style w:type="table" w:styleId="TableGrid">
    <w:name w:val="Table Grid"/>
    <w:basedOn w:val="TableNormal"/>
    <w:rsid w:val="003A0E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E71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7147"/>
    <w:rPr>
      <w:rFonts w:ascii="Tahoma" w:hAnsi="Tahoma" w:cs="Tahoma"/>
      <w:sz w:val="16"/>
      <w:szCs w:val="16"/>
      <w:lang w:eastAsia="en-US"/>
    </w:rPr>
  </w:style>
  <w:style w:type="character" w:customStyle="1" w:styleId="labelintro1">
    <w:name w:val="labelintro1"/>
    <w:basedOn w:val="DefaultParagraphFont"/>
    <w:rsid w:val="00C47A76"/>
    <w:rPr>
      <w:rFonts w:ascii="Verdana" w:hAnsi="Verdana" w:hint="default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164EA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980F52"/>
    <w:pPr>
      <w:ind w:left="720"/>
    </w:pPr>
    <w:rPr>
      <w:rFonts w:ascii="Calibri" w:eastAsia="Calibri" w:hAnsi="Calibri" w:cs="Calibri"/>
      <w:sz w:val="22"/>
      <w:szCs w:val="22"/>
      <w:lang w:eastAsia="en-AU"/>
    </w:rPr>
  </w:style>
  <w:style w:type="table" w:styleId="LightList-Accent6">
    <w:name w:val="Light List Accent 6"/>
    <w:basedOn w:val="TableNormal"/>
    <w:uiPriority w:val="61"/>
    <w:rsid w:val="00124C6C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DocumentMap">
    <w:name w:val="Document Map"/>
    <w:basedOn w:val="Normal"/>
    <w:link w:val="DocumentMapChar"/>
    <w:rsid w:val="009E207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9E207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B1AF3"/>
    <w:pPr>
      <w:spacing w:before="100" w:beforeAutospacing="1" w:after="100" w:afterAutospacing="1"/>
    </w:pPr>
    <w:rPr>
      <w:rFonts w:ascii="Times New Roman" w:hAnsi="Times New Roman"/>
      <w:szCs w:val="24"/>
      <w:lang w:eastAsia="en-AU"/>
    </w:rPr>
  </w:style>
  <w:style w:type="character" w:styleId="Hyperlink">
    <w:name w:val="Hyperlink"/>
    <w:basedOn w:val="DefaultParagraphFont"/>
    <w:unhideWhenUsed/>
    <w:rsid w:val="00906479"/>
    <w:rPr>
      <w:color w:val="0000FF" w:themeColor="hyperlink"/>
      <w:u w:val="single"/>
    </w:rPr>
  </w:style>
  <w:style w:type="paragraph" w:customStyle="1" w:styleId="p1">
    <w:name w:val="p1"/>
    <w:basedOn w:val="Normal"/>
    <w:rsid w:val="00906479"/>
    <w:rPr>
      <w:rFonts w:eastAsiaTheme="minorHAnsi" w:cs="Arial"/>
      <w:sz w:val="47"/>
      <w:szCs w:val="4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icpmr_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8D4A49C589C34A8804A75F81208C92" ma:contentTypeVersion="17" ma:contentTypeDescription="Create a new document." ma:contentTypeScope="" ma:versionID="9231ec6eb27c45b82ed7e64f9e5e74cf">
  <xsd:schema xmlns:xsd="http://www.w3.org/2001/XMLSchema" xmlns:xs="http://www.w3.org/2001/XMLSchema" xmlns:p="http://schemas.microsoft.com/office/2006/metadata/properties" xmlns:ns2="b1080da9-9829-4226-8e9e-208ba01d9f35" xmlns:ns3="3802242d-d643-43c2-ad68-2fedd70bf028" xmlns:ns4="53fc4fb2-dd8c-4e66-902d-5e2aca87e250" targetNamespace="http://schemas.microsoft.com/office/2006/metadata/properties" ma:root="true" ma:fieldsID="fbd9a9e58cea836e34f4d9f23bfe6e94" ns2:_="" ns3:_="" ns4:_="">
    <xsd:import namespace="b1080da9-9829-4226-8e9e-208ba01d9f35"/>
    <xsd:import namespace="3802242d-d643-43c2-ad68-2fedd70bf028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80da9-9829-4226-8e9e-208ba01d9f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2242d-d643-43c2-ad68-2fedd70bf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5A3CA2-1A1D-46FC-B3BE-B9A2D484F3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CFFBDB-B4DB-41C4-89E7-D778477F5EB0}"/>
</file>

<file path=customXml/itemProps3.xml><?xml version="1.0" encoding="utf-8"?>
<ds:datastoreItem xmlns:ds="http://schemas.openxmlformats.org/officeDocument/2006/customXml" ds:itemID="{C22B794B-75E2-45F4-B5CB-540BDA0BF418}"/>
</file>

<file path=docProps/app.xml><?xml version="1.0" encoding="utf-8"?>
<Properties xmlns="http://schemas.openxmlformats.org/officeDocument/2006/extended-properties" xmlns:vt="http://schemas.openxmlformats.org/officeDocument/2006/docPropsVTypes">
  <Template>icpmr_memo.dot</Template>
  <TotalTime>30</TotalTime>
  <Pages>1</Pages>
  <Words>53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Record Sheet for New Clients/Doctors</vt:lpstr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 Sheet for New Clients/Doctors</dc:title>
  <dc:creator>Tony Robinson</dc:creator>
  <cp:lastModifiedBy>Rina Upadhyay (NSW Health Pathology)</cp:lastModifiedBy>
  <cp:revision>10</cp:revision>
  <cp:lastPrinted>2022-07-29T00:04:00Z</cp:lastPrinted>
  <dcterms:created xsi:type="dcterms:W3CDTF">2021-08-30T23:35:00Z</dcterms:created>
  <dcterms:modified xsi:type="dcterms:W3CDTF">2022-07-29T00:08:00Z</dcterms:modified>
</cp:coreProperties>
</file>